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DD8" w:rsidRDefault="000E27FD">
      <w:pPr>
        <w:pStyle w:val="Standard"/>
        <w:spacing w:after="0" w:line="240" w:lineRule="auto"/>
        <w:ind w:left="4248" w:firstLine="708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z w:val="20"/>
          <w:szCs w:val="20"/>
        </w:rPr>
        <w:t>Приложение к извещению Форма заявки</w:t>
      </w:r>
    </w:p>
    <w:p w:rsidR="00712DD8" w:rsidRDefault="000E27FD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</w:t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>(все графы заполняются в электронном виде или от руки печатными буквами)</w:t>
      </w:r>
    </w:p>
    <w:p w:rsidR="00712DD8" w:rsidRDefault="000E27FD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</w:p>
    <w:p w:rsidR="00712DD8" w:rsidRDefault="000E27FD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  <w:t>Администрация муниципального</w:t>
      </w:r>
    </w:p>
    <w:p w:rsidR="00712DD8" w:rsidRDefault="000E27FD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  <w:t xml:space="preserve">  района Иглинский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район РБ</w:t>
      </w:r>
    </w:p>
    <w:p w:rsidR="00712DD8" w:rsidRDefault="00712DD8">
      <w:pPr>
        <w:pStyle w:val="Standard"/>
        <w:spacing w:after="0" w:line="240" w:lineRule="auto"/>
        <w:jc w:val="center"/>
      </w:pPr>
    </w:p>
    <w:p w:rsidR="00712DD8" w:rsidRDefault="000E27FD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ЗАЯВКА</w:t>
      </w:r>
    </w:p>
    <w:p w:rsidR="00712DD8" w:rsidRDefault="000E27FD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 участие в аукционе</w:t>
      </w:r>
    </w:p>
    <w:p w:rsidR="00712DD8" w:rsidRDefault="000E27FD">
      <w:pPr>
        <w:pStyle w:val="Standard"/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30.05.2017 г.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«____» _______________ 20__ г.</w:t>
      </w:r>
    </w:p>
    <w:p w:rsidR="00712DD8" w:rsidRDefault="00712DD8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</w:t>
      </w:r>
    </w:p>
    <w:p w:rsidR="00712DD8" w:rsidRDefault="000E27FD">
      <w:pPr>
        <w:pStyle w:val="Standard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(Ф.И.О, действующего на основании,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</w:t>
      </w:r>
    </w:p>
    <w:p w:rsidR="00712DD8" w:rsidRDefault="000E27FD">
      <w:pPr>
        <w:pStyle w:val="Standard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или Ф.И.О и паспортные данные физического лица)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Адрес (регистрации, почтовый) и контактный телефон претендента,_____________________________________________________________________________________________________________________________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Банковские реквизиты претендента, по которым перечисляется сумма возвращаемого задатка: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наименование, ИНН, КПП получателя___________________________________________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наименование, ИНН, КПП </w:t>
      </w:r>
      <w:r>
        <w:rPr>
          <w:rFonts w:ascii="Times New Roman" w:hAnsi="Times New Roman" w:cs="Times New Roman"/>
          <w:color w:val="000000"/>
          <w:sz w:val="24"/>
          <w:szCs w:val="24"/>
        </w:rPr>
        <w:t>банка________________________________________________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БИК_________________________________________________________________________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корреспондентский счет, расчетный счет и т.д. ____________________________________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</w:t>
      </w:r>
    </w:p>
    <w:p w:rsidR="00712DD8" w:rsidRDefault="000E27FD">
      <w:pPr>
        <w:pStyle w:val="Standard"/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Изучив извещение от 25.04.2017г. №240417/10822339/01, размещенное на официальном сайте РФ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www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torgi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gov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ru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 продаже земельного участка, ознакомление с которым настоящим удостоверяется, перечислив задаток в размере 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 рублей, заявляет (заявляю) о своем намерении участвовать в объявленном аукционе и выполнить все условия, которые предусмотрены в извещении. Ознакомившись с условиями аукциона, техническ</w:t>
      </w:r>
      <w:r>
        <w:rPr>
          <w:rFonts w:ascii="Times New Roman" w:hAnsi="Times New Roman" w:cs="Times New Roman"/>
          <w:color w:val="000000"/>
          <w:sz w:val="24"/>
          <w:szCs w:val="24"/>
        </w:rPr>
        <w:t>ими условиями, заключениями и иными документами по освоению земельного участка (документацией по земельному участку), условиями возврата задатков, а также с проектом договора купли-продажи земельного участка, настоящим подтверждая отсутствие претензий к со</w:t>
      </w:r>
      <w:r>
        <w:rPr>
          <w:rFonts w:ascii="Times New Roman" w:hAnsi="Times New Roman" w:cs="Times New Roman"/>
          <w:color w:val="000000"/>
          <w:sz w:val="24"/>
          <w:szCs w:val="24"/>
        </w:rPr>
        <w:t>стоянию земельного участка по результатам произведенного осмотра земельного участка на местности, выражает (выражаю) намерение участвовать в аукционе по продаже  земельного участка на следующий объект:</w:t>
      </w:r>
    </w:p>
    <w:p w:rsidR="00712DD8" w:rsidRDefault="000E27FD">
      <w:pPr>
        <w:pStyle w:val="Standard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Указать номер лота, местоположение и кадастровый номер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земельного участка ________</w:t>
      </w:r>
    </w:p>
    <w:p w:rsidR="00712DD8" w:rsidRDefault="000E27FD">
      <w:pPr>
        <w:pStyle w:val="Standard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</w:t>
      </w:r>
    </w:p>
    <w:p w:rsidR="00712DD8" w:rsidRDefault="000E27FD">
      <w:pPr>
        <w:pStyle w:val="Standard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Обязуется (обязуюсь) в случае признания победителем аукциона или как единственный принявший участие в аукционе или в случае признания единственным уч</w:t>
      </w:r>
      <w:r>
        <w:rPr>
          <w:rFonts w:ascii="Times New Roman" w:hAnsi="Times New Roman" w:cs="Times New Roman"/>
          <w:color w:val="000000"/>
          <w:sz w:val="24"/>
          <w:szCs w:val="24"/>
        </w:rPr>
        <w:t>астником аукциона заключить договор купли-продажи земельного участка по итогам аукциона.</w:t>
      </w:r>
    </w:p>
    <w:p w:rsidR="00712DD8" w:rsidRDefault="000E27FD">
      <w:pPr>
        <w:pStyle w:val="Standard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Даю (Даем) свое согласие на обработку и опубликование в средствах массовой информации, на официальном сайте в информационно-телекоммуникационной сети Интернет персонал</w:t>
      </w:r>
      <w:r>
        <w:rPr>
          <w:rFonts w:ascii="Times New Roman" w:hAnsi="Times New Roman" w:cs="Times New Roman"/>
          <w:color w:val="000000"/>
          <w:sz w:val="24"/>
          <w:szCs w:val="24"/>
        </w:rPr>
        <w:t>ьных данных в соответствии с Федеральным законом от 27.07.2006 № 152-ФЗ.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Подпись претендента (его полномочного представителя) ____________________________</w:t>
      </w:r>
    </w:p>
    <w:p w:rsidR="00712DD8" w:rsidRDefault="000E27FD">
      <w:pPr>
        <w:pStyle w:val="Standard"/>
        <w:spacing w:after="0" w:line="240" w:lineRule="auto"/>
        <w:ind w:left="4956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(расшифровка подписи)</w:t>
      </w:r>
    </w:p>
    <w:p w:rsidR="00712DD8" w:rsidRDefault="000E27FD">
      <w:pPr>
        <w:pStyle w:val="Standard"/>
        <w:spacing w:after="0" w:line="240" w:lineRule="auto"/>
        <w:ind w:left="4956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М.П.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Заявка принята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 час. ____ мин. ___________ 20___г. за № ____</w:t>
      </w:r>
    </w:p>
    <w:p w:rsidR="00712DD8" w:rsidRDefault="000E27FD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 20___г.</w:t>
      </w:r>
    </w:p>
    <w:p w:rsidR="00712DD8" w:rsidRDefault="000E27FD">
      <w:pPr>
        <w:pStyle w:val="Standard"/>
        <w:spacing w:after="0" w:line="240" w:lineRule="auto"/>
      </w:pPr>
      <w:r>
        <w:rPr>
          <w:rFonts w:ascii="Times New Roman" w:hAnsi="Times New Roman" w:cs="Times New Roman"/>
          <w:color w:val="000000"/>
          <w:sz w:val="24"/>
          <w:szCs w:val="24"/>
        </w:rPr>
        <w:t>(дата получения уведомления)                           Подпись ____________________</w:t>
      </w:r>
    </w:p>
    <w:sectPr w:rsidR="00712DD8">
      <w:pgSz w:w="11906" w:h="16838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7FD" w:rsidRDefault="000E27FD">
      <w:pPr>
        <w:spacing w:after="0" w:line="240" w:lineRule="auto"/>
      </w:pPr>
      <w:r>
        <w:separator/>
      </w:r>
    </w:p>
  </w:endnote>
  <w:endnote w:type="continuationSeparator" w:id="0">
    <w:p w:rsidR="000E27FD" w:rsidRDefault="000E27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7FD" w:rsidRDefault="000E27FD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E27FD" w:rsidRDefault="000E27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712DD8"/>
    <w:rsid w:val="000E27FD"/>
    <w:rsid w:val="00712DD8"/>
    <w:rsid w:val="00E36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Tahoma"/>
        <w:kern w:val="3"/>
        <w:sz w:val="22"/>
        <w:szCs w:val="22"/>
        <w:lang w:val="ru-RU" w:eastAsia="ru-RU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ConsPlusNormal">
    <w:name w:val="ConsPlusNormal"/>
    <w:pPr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Normal (Web)"/>
    <w:basedOn w:val="Standard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ternetlink">
    <w:name w:val="Internet link"/>
    <w:basedOn w:val="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Tahoma"/>
        <w:kern w:val="3"/>
        <w:sz w:val="22"/>
        <w:szCs w:val="22"/>
        <w:lang w:val="ru-RU" w:eastAsia="ru-RU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ConsPlusNormal">
    <w:name w:val="ConsPlusNormal"/>
    <w:pPr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Normal (Web)"/>
    <w:basedOn w:val="Standard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ternetlink">
    <w:name w:val="Internet link"/>
    <w:basedOn w:val="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455</Words>
  <Characters>2596</Characters>
  <Application>Microsoft Office Word</Application>
  <DocSecurity>0</DocSecurity>
  <Lines>21</Lines>
  <Paragraphs>6</Paragraphs>
  <ScaleCrop>false</ScaleCrop>
  <Company/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support</cp:lastModifiedBy>
  <cp:revision>2</cp:revision>
  <cp:lastPrinted>2016-03-03T05:36:00Z</cp:lastPrinted>
  <dcterms:created xsi:type="dcterms:W3CDTF">2017-04-25T11:09:00Z</dcterms:created>
  <dcterms:modified xsi:type="dcterms:W3CDTF">2017-04-25T11:09:00Z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